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A360F" w14:textId="77777777" w:rsidR="00C260E5" w:rsidRDefault="00C260E5" w:rsidP="00C260E5">
      <w:pPr>
        <w:spacing w:before="8"/>
        <w:rPr>
          <w:rFonts w:ascii="Times New Roman"/>
          <w:sz w:val="29"/>
        </w:rPr>
      </w:pPr>
    </w:p>
    <w:p w14:paraId="0F78C647" w14:textId="77777777" w:rsidR="00C260E5" w:rsidRDefault="00C260E5" w:rsidP="00C260E5">
      <w:pPr>
        <w:pStyle w:val="Titre"/>
      </w:pPr>
      <w:r>
        <w:t>FORMULAIRE D’INTRODUCTION D’UNE DEMANDE DE RECONNAISSANCE DE HANDICAP ET D’AMENAGEMENTS SPECIFIQUES</w:t>
      </w:r>
    </w:p>
    <w:p w14:paraId="08EBCAB6" w14:textId="77777777" w:rsidR="00C260E5" w:rsidRDefault="00C260E5" w:rsidP="00C260E5"/>
    <w:p w14:paraId="7E41F83F" w14:textId="19BB277C" w:rsidR="00C260E5" w:rsidRDefault="00C260E5" w:rsidP="00C260E5">
      <w:r w:rsidRPr="00C260E5">
        <w:rPr>
          <w:b/>
          <w:bCs/>
        </w:rPr>
        <w:t>Date limite et modalités pour le dépôt du dossier</w:t>
      </w:r>
      <w:proofErr w:type="gramStart"/>
      <w:r w:rsidRPr="00C260E5">
        <w:rPr>
          <w:b/>
          <w:bCs/>
        </w:rPr>
        <w:t xml:space="preserve"> :</w:t>
      </w:r>
      <w:r w:rsidR="00D309F0" w:rsidRPr="00D309F0">
        <w:t>Au</w:t>
      </w:r>
      <w:proofErr w:type="gramEnd"/>
      <w:r w:rsidR="00D309F0" w:rsidRPr="00D309F0">
        <w:t xml:space="preserve"> plus tard pour le 15 novembre de l’année académique ou av</w:t>
      </w:r>
      <w:r w:rsidRPr="00D309F0">
        <w:t>ant</w:t>
      </w:r>
      <w:r>
        <w:t xml:space="preserve"> le 1</w:t>
      </w:r>
      <w:r w:rsidRPr="00C260E5">
        <w:rPr>
          <w:vertAlign w:val="superscript"/>
        </w:rPr>
        <w:t>er</w:t>
      </w:r>
      <w:r>
        <w:t xml:space="preserve"> dixième de la première UE suivie au cours </w:t>
      </w:r>
      <w:r w:rsidR="00D309F0">
        <w:t>du cursus annuel.</w:t>
      </w:r>
    </w:p>
    <w:p w14:paraId="4997224D" w14:textId="66074955" w:rsidR="00C260E5" w:rsidRPr="00382587" w:rsidRDefault="00C260E5" w:rsidP="00C260E5">
      <w:proofErr w:type="spellStart"/>
      <w:r>
        <w:t>Doc</w:t>
      </w:r>
      <w:proofErr w:type="spellEnd"/>
      <w:r>
        <w:t xml:space="preserve">ument à envoyer à : </w:t>
      </w:r>
      <w:hyperlink r:id="rId8" w:history="1">
        <w:r w:rsidRPr="005874A0">
          <w:rPr>
            <w:rStyle w:val="Lienhypertexte"/>
          </w:rPr>
          <w:t>audrey.perez@institut-prigogine.be</w:t>
        </w:r>
      </w:hyperlink>
      <w:r>
        <w:t xml:space="preserve"> avec en copie </w:t>
      </w:r>
      <w:hyperlink r:id="rId9" w:history="1">
        <w:r w:rsidRPr="005874A0">
          <w:rPr>
            <w:rStyle w:val="Lienhypertexte"/>
          </w:rPr>
          <w:t>secretariat@institut-prigogine.be</w:t>
        </w:r>
      </w:hyperlink>
      <w:r>
        <w:t xml:space="preserve"> </w:t>
      </w:r>
    </w:p>
    <w:p w14:paraId="20DC7F81" w14:textId="72BCA100" w:rsidR="008E2E87" w:rsidRPr="008E2E87" w:rsidRDefault="00C260E5" w:rsidP="00D309F0">
      <w:pPr>
        <w:pStyle w:val="Titre1"/>
        <w:numPr>
          <w:ilvl w:val="0"/>
          <w:numId w:val="27"/>
        </w:numPr>
      </w:pPr>
      <w:r w:rsidRPr="00C260E5">
        <w:t>Informations générales</w:t>
      </w:r>
    </w:p>
    <w:tbl>
      <w:tblPr>
        <w:tblStyle w:val="TableNormal"/>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9"/>
        <w:gridCol w:w="1927"/>
        <w:gridCol w:w="4817"/>
      </w:tblGrid>
      <w:tr w:rsidR="00C260E5" w:rsidRPr="00382587" w14:paraId="7F4FD866" w14:textId="77777777" w:rsidTr="00C260E5">
        <w:trPr>
          <w:trHeight w:val="440"/>
        </w:trPr>
        <w:tc>
          <w:tcPr>
            <w:tcW w:w="2889" w:type="dxa"/>
          </w:tcPr>
          <w:p w14:paraId="3664787A" w14:textId="189F6369" w:rsidR="00C260E5" w:rsidRPr="00382587" w:rsidRDefault="00C260E5" w:rsidP="00582318">
            <w:r>
              <w:t xml:space="preserve"> </w:t>
            </w:r>
            <w:r w:rsidRPr="00382587">
              <w:t>Nom, prénom</w:t>
            </w:r>
          </w:p>
        </w:tc>
        <w:tc>
          <w:tcPr>
            <w:tcW w:w="6744" w:type="dxa"/>
            <w:gridSpan w:val="2"/>
          </w:tcPr>
          <w:p w14:paraId="476EC386" w14:textId="77777777" w:rsidR="00C260E5" w:rsidRPr="00382587" w:rsidRDefault="00C260E5" w:rsidP="00582318"/>
        </w:tc>
      </w:tr>
      <w:tr w:rsidR="00C260E5" w:rsidRPr="00382587" w14:paraId="6CC9F24B" w14:textId="77777777" w:rsidTr="00C260E5">
        <w:trPr>
          <w:trHeight w:val="440"/>
        </w:trPr>
        <w:tc>
          <w:tcPr>
            <w:tcW w:w="2889" w:type="dxa"/>
          </w:tcPr>
          <w:p w14:paraId="352DB066" w14:textId="35B566EC" w:rsidR="00C260E5" w:rsidRPr="00382587" w:rsidRDefault="00C260E5" w:rsidP="00582318">
            <w:r>
              <w:t xml:space="preserve"> </w:t>
            </w:r>
            <w:r w:rsidRPr="00382587">
              <w:t>Date de naissance</w:t>
            </w:r>
          </w:p>
        </w:tc>
        <w:tc>
          <w:tcPr>
            <w:tcW w:w="6744" w:type="dxa"/>
            <w:gridSpan w:val="2"/>
          </w:tcPr>
          <w:p w14:paraId="34D50FBF" w14:textId="77777777" w:rsidR="00C260E5" w:rsidRPr="00382587" w:rsidRDefault="00C260E5" w:rsidP="00582318"/>
        </w:tc>
      </w:tr>
      <w:tr w:rsidR="00C260E5" w:rsidRPr="00382587" w14:paraId="2DA26907" w14:textId="77777777" w:rsidTr="00C260E5">
        <w:trPr>
          <w:trHeight w:val="440"/>
        </w:trPr>
        <w:tc>
          <w:tcPr>
            <w:tcW w:w="2889" w:type="dxa"/>
          </w:tcPr>
          <w:p w14:paraId="1A611445" w14:textId="552D8CBB" w:rsidR="00C260E5" w:rsidRPr="00382587" w:rsidRDefault="00C260E5" w:rsidP="00582318">
            <w:r>
              <w:t xml:space="preserve"> Téléphone :</w:t>
            </w:r>
          </w:p>
        </w:tc>
        <w:tc>
          <w:tcPr>
            <w:tcW w:w="6744" w:type="dxa"/>
            <w:gridSpan w:val="2"/>
          </w:tcPr>
          <w:p w14:paraId="195359A2" w14:textId="77777777" w:rsidR="00C260E5" w:rsidRPr="00382587" w:rsidRDefault="00C260E5" w:rsidP="00582318"/>
        </w:tc>
      </w:tr>
      <w:tr w:rsidR="00C260E5" w:rsidRPr="00382587" w14:paraId="45CDDDCA" w14:textId="77777777" w:rsidTr="00C260E5">
        <w:trPr>
          <w:trHeight w:val="440"/>
        </w:trPr>
        <w:tc>
          <w:tcPr>
            <w:tcW w:w="2889" w:type="dxa"/>
          </w:tcPr>
          <w:p w14:paraId="4AA40ED4" w14:textId="582D2458" w:rsidR="00C260E5" w:rsidRPr="00382587" w:rsidRDefault="00C260E5" w:rsidP="00582318">
            <w:r>
              <w:t xml:space="preserve"> </w:t>
            </w:r>
            <w:r w:rsidRPr="00382587">
              <w:t>Mail</w:t>
            </w:r>
            <w:r>
              <w:t xml:space="preserve"> IIP</w:t>
            </w:r>
          </w:p>
        </w:tc>
        <w:tc>
          <w:tcPr>
            <w:tcW w:w="6744" w:type="dxa"/>
            <w:gridSpan w:val="2"/>
          </w:tcPr>
          <w:p w14:paraId="12D9BA54" w14:textId="77777777" w:rsidR="00C260E5" w:rsidRPr="00382587" w:rsidRDefault="00C260E5" w:rsidP="00582318"/>
        </w:tc>
      </w:tr>
      <w:tr w:rsidR="00C260E5" w:rsidRPr="00382587" w14:paraId="10927C6E" w14:textId="77777777" w:rsidTr="00C260E5">
        <w:trPr>
          <w:trHeight w:val="440"/>
        </w:trPr>
        <w:tc>
          <w:tcPr>
            <w:tcW w:w="2889" w:type="dxa"/>
          </w:tcPr>
          <w:p w14:paraId="05C26DD8" w14:textId="464BD917" w:rsidR="00C260E5" w:rsidRPr="00382587" w:rsidRDefault="00C260E5" w:rsidP="00582318">
            <w:r>
              <w:t xml:space="preserve"> </w:t>
            </w:r>
            <w:r w:rsidRPr="00382587">
              <w:t>Cursus</w:t>
            </w:r>
            <w:r>
              <w:t>, UE(s)</w:t>
            </w:r>
          </w:p>
        </w:tc>
        <w:tc>
          <w:tcPr>
            <w:tcW w:w="6744" w:type="dxa"/>
            <w:gridSpan w:val="2"/>
          </w:tcPr>
          <w:p w14:paraId="0EFCBAAF" w14:textId="77777777" w:rsidR="00C260E5" w:rsidRPr="00382587" w:rsidRDefault="00C260E5" w:rsidP="00582318"/>
        </w:tc>
      </w:tr>
      <w:tr w:rsidR="00C260E5" w:rsidRPr="00382587" w14:paraId="7C93E7C1" w14:textId="77777777" w:rsidTr="00C260E5">
        <w:trPr>
          <w:trHeight w:val="440"/>
        </w:trPr>
        <w:tc>
          <w:tcPr>
            <w:tcW w:w="2889" w:type="dxa"/>
          </w:tcPr>
          <w:p w14:paraId="5EBC4BEB" w14:textId="1B9A6CFC" w:rsidR="00C260E5" w:rsidRPr="00382587" w:rsidRDefault="00C260E5" w:rsidP="00582318">
            <w:r>
              <w:t xml:space="preserve"> </w:t>
            </w:r>
            <w:r w:rsidRPr="00382587">
              <w:t>Année académique</w:t>
            </w:r>
          </w:p>
        </w:tc>
        <w:tc>
          <w:tcPr>
            <w:tcW w:w="6744" w:type="dxa"/>
            <w:gridSpan w:val="2"/>
          </w:tcPr>
          <w:p w14:paraId="78B96CE8" w14:textId="77777777" w:rsidR="00C260E5" w:rsidRPr="00382587" w:rsidRDefault="00C260E5" w:rsidP="00582318"/>
        </w:tc>
      </w:tr>
      <w:tr w:rsidR="00C260E5" w:rsidRPr="00382587" w14:paraId="499004DF" w14:textId="77777777" w:rsidTr="00C260E5">
        <w:trPr>
          <w:trHeight w:val="440"/>
        </w:trPr>
        <w:tc>
          <w:tcPr>
            <w:tcW w:w="4816" w:type="dxa"/>
            <w:gridSpan w:val="2"/>
          </w:tcPr>
          <w:p w14:paraId="512ED178" w14:textId="66D41534" w:rsidR="00C260E5" w:rsidRPr="00382587" w:rsidRDefault="00C260E5" w:rsidP="00582318">
            <w:r>
              <w:rPr>
                <w:rFonts w:ascii="Segoe UI Symbol" w:hAnsi="Segoe UI Symbol" w:cs="Segoe UI Symbol"/>
              </w:rPr>
              <w:t xml:space="preserve"> </w:t>
            </w:r>
            <w:r>
              <w:rPr>
                <w:rFonts w:ascii="Segoe UI Symbol" w:hAnsi="Segoe UI Symbol" w:cs="Segoe UI Symbol"/>
              </w:rPr>
              <w:fldChar w:fldCharType="begin">
                <w:ffData>
                  <w:name w:val="CaseACocher1"/>
                  <w:enabled/>
                  <w:calcOnExit w:val="0"/>
                  <w:checkBox>
                    <w:sizeAuto/>
                    <w:default w:val="0"/>
                  </w:checkBox>
                </w:ffData>
              </w:fldChar>
            </w:r>
            <w:bookmarkStart w:id="0" w:name="CaseACocher1"/>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0"/>
            <w:r>
              <w:rPr>
                <w:rFonts w:ascii="Segoe UI Symbol" w:hAnsi="Segoe UI Symbol" w:cs="Segoe UI Symbol"/>
              </w:rPr>
              <w:t xml:space="preserve"> </w:t>
            </w:r>
            <w:r w:rsidRPr="00382587">
              <w:t>Il s’agit d’une première demande</w:t>
            </w:r>
          </w:p>
        </w:tc>
        <w:tc>
          <w:tcPr>
            <w:tcW w:w="4817" w:type="dxa"/>
          </w:tcPr>
          <w:p w14:paraId="0C26DA43" w14:textId="713E6186" w:rsidR="00C260E5" w:rsidRPr="00382587" w:rsidRDefault="00C260E5" w:rsidP="00582318">
            <w:r>
              <w:rPr>
                <w:rFonts w:ascii="Segoe UI Symbol" w:hAnsi="Segoe UI Symbol" w:cs="Segoe UI Symbol"/>
              </w:rPr>
              <w:t xml:space="preserve"> </w:t>
            </w:r>
            <w:r>
              <w:rPr>
                <w:rFonts w:ascii="Segoe UI Symbol" w:hAnsi="Segoe UI Symbol" w:cs="Segoe UI Symbol"/>
              </w:rPr>
              <w:fldChar w:fldCharType="begin">
                <w:ffData>
                  <w:name w:val="CaseACocher1"/>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rsidRPr="00382587">
              <w:t>Il s’agit d’une demande de renouvellement</w:t>
            </w:r>
          </w:p>
        </w:tc>
      </w:tr>
    </w:tbl>
    <w:p w14:paraId="18C2EF1C" w14:textId="0476743E" w:rsidR="008E2E87" w:rsidRPr="008E2E87" w:rsidRDefault="008E2E87" w:rsidP="00D309F0">
      <w:pPr>
        <w:pStyle w:val="Titre1"/>
        <w:numPr>
          <w:ilvl w:val="0"/>
          <w:numId w:val="27"/>
        </w:numPr>
      </w:pPr>
      <w:r>
        <w:t>Aménagements raisonnables demandés</w:t>
      </w:r>
    </w:p>
    <w:p w14:paraId="007F56C8" w14:textId="0211A174" w:rsidR="00C260E5" w:rsidRPr="00D309F0" w:rsidRDefault="00C260E5" w:rsidP="00C260E5">
      <w:pPr>
        <w:rPr>
          <w:strike/>
        </w:rPr>
      </w:pPr>
      <w:r w:rsidRPr="00382587">
        <w:t>Précisez ci-dessous le type d’accompagnement souhaité (décrivez les aménagements raisonnables dont vous auriez besoin afin de mener à bien votre projet d’études).</w:t>
      </w:r>
    </w:p>
    <w:tbl>
      <w:tblPr>
        <w:tblStyle w:val="Grilledutableau"/>
        <w:tblW w:w="0" w:type="auto"/>
        <w:tblLook w:val="04A0" w:firstRow="1" w:lastRow="0" w:firstColumn="1" w:lastColumn="0" w:noHBand="0" w:noVBand="1"/>
      </w:tblPr>
      <w:tblGrid>
        <w:gridCol w:w="9062"/>
      </w:tblGrid>
      <w:tr w:rsidR="00C260E5" w14:paraId="7117A425" w14:textId="77777777" w:rsidTr="00C260E5">
        <w:tc>
          <w:tcPr>
            <w:tcW w:w="9062" w:type="dxa"/>
          </w:tcPr>
          <w:p w14:paraId="4DDCE677" w14:textId="77777777" w:rsidR="00C260E5" w:rsidRDefault="00C260E5" w:rsidP="00C260E5"/>
          <w:p w14:paraId="56B27E99" w14:textId="77777777" w:rsidR="00C260E5" w:rsidRDefault="00C260E5" w:rsidP="00C260E5"/>
          <w:p w14:paraId="20F3E3DE" w14:textId="77777777" w:rsidR="00C260E5" w:rsidRDefault="00C260E5" w:rsidP="00C260E5"/>
          <w:p w14:paraId="1A273F19" w14:textId="77777777" w:rsidR="00C260E5" w:rsidRDefault="00C260E5" w:rsidP="00C260E5"/>
          <w:p w14:paraId="68631231" w14:textId="77777777" w:rsidR="00C260E5" w:rsidRDefault="00C260E5" w:rsidP="00C260E5"/>
          <w:p w14:paraId="7B46F80E" w14:textId="77777777" w:rsidR="00C260E5" w:rsidRDefault="00C260E5" w:rsidP="00C260E5"/>
          <w:p w14:paraId="62A25214" w14:textId="77777777" w:rsidR="00C260E5" w:rsidRDefault="00C260E5" w:rsidP="00C260E5"/>
          <w:p w14:paraId="44A55F33" w14:textId="77777777" w:rsidR="00C260E5" w:rsidRDefault="00C260E5" w:rsidP="00C260E5"/>
          <w:p w14:paraId="58AE96AB" w14:textId="77777777" w:rsidR="00C260E5" w:rsidRDefault="00C260E5" w:rsidP="00C260E5"/>
          <w:p w14:paraId="1CDF7675" w14:textId="77777777" w:rsidR="00C260E5" w:rsidRDefault="00C260E5" w:rsidP="00C260E5"/>
          <w:p w14:paraId="3596B12C" w14:textId="77777777" w:rsidR="00C260E5" w:rsidRDefault="00C260E5" w:rsidP="00C260E5"/>
        </w:tc>
      </w:tr>
    </w:tbl>
    <w:p w14:paraId="32D5B48F" w14:textId="6A3AABC7" w:rsidR="008E2E87" w:rsidRPr="008E2E87" w:rsidRDefault="008E2E87" w:rsidP="00D309F0">
      <w:pPr>
        <w:pStyle w:val="Titre1"/>
        <w:numPr>
          <w:ilvl w:val="0"/>
          <w:numId w:val="27"/>
        </w:numPr>
      </w:pPr>
      <w:r>
        <w:lastRenderedPageBreak/>
        <w:t>Documents à fournir</w:t>
      </w:r>
    </w:p>
    <w:p w14:paraId="672A45AA" w14:textId="77777777" w:rsidR="00C260E5" w:rsidRPr="00382587" w:rsidRDefault="00C260E5" w:rsidP="00C260E5">
      <w:r w:rsidRPr="00382587">
        <w:t>Vous donnez accès aux informations nécessaires, contenues dans votre dossier pour les besoins liés à votre statut et à votre accompagnement et vous acceptez que celles-ci soient traitées par l’établissement.</w:t>
      </w:r>
    </w:p>
    <w:p w14:paraId="5C7405DC" w14:textId="77777777" w:rsidR="00C260E5" w:rsidRPr="00382587" w:rsidRDefault="00C260E5" w:rsidP="00C260E5">
      <w:r w:rsidRPr="00382587">
        <w:t>Afin que votre dossier soit complet et recevable, vous devez joindre à ce document :</w:t>
      </w:r>
    </w:p>
    <w:p w14:paraId="433EB1C2" w14:textId="77777777" w:rsidR="00C260E5" w:rsidRPr="00382587" w:rsidRDefault="00C260E5" w:rsidP="00C260E5">
      <w:pPr>
        <w:pStyle w:val="Paragraphedeliste"/>
        <w:numPr>
          <w:ilvl w:val="0"/>
          <w:numId w:val="25"/>
        </w:numPr>
      </w:pPr>
      <w:proofErr w:type="gramStart"/>
      <w:r w:rsidRPr="00382587">
        <w:t>soit</w:t>
      </w:r>
      <w:proofErr w:type="gramEnd"/>
      <w:r w:rsidRPr="00382587">
        <w:t xml:space="preserve"> la décision d’un organisme public (AVIQ, SPF Sécurité sociale, etc.).</w:t>
      </w:r>
    </w:p>
    <w:p w14:paraId="57364920" w14:textId="77777777" w:rsidR="00C260E5" w:rsidRPr="00382587" w:rsidRDefault="00C260E5" w:rsidP="00C260E5">
      <w:pPr>
        <w:pStyle w:val="Paragraphedeliste"/>
        <w:numPr>
          <w:ilvl w:val="0"/>
          <w:numId w:val="25"/>
        </w:numPr>
      </w:pPr>
      <w:proofErr w:type="gramStart"/>
      <w:r w:rsidRPr="00382587">
        <w:t>soit</w:t>
      </w:r>
      <w:proofErr w:type="gramEnd"/>
      <w:r w:rsidRPr="00382587">
        <w:t xml:space="preserve"> un rapport circonstancié établi par un spécialiste dans le domaine médical ou par une équipe pluridisciplinaire datant de moins d’un an au moment de la première demande d’aménagement raisonnable dans un établissement d’enseignement supérieur.</w:t>
      </w:r>
    </w:p>
    <w:p w14:paraId="790C26E5" w14:textId="77777777" w:rsidR="00C260E5" w:rsidRDefault="00C260E5" w:rsidP="00C260E5">
      <w:pPr>
        <w:pStyle w:val="Paragraphedeliste"/>
        <w:numPr>
          <w:ilvl w:val="0"/>
          <w:numId w:val="25"/>
        </w:numPr>
      </w:pPr>
      <w:proofErr w:type="gramStart"/>
      <w:r w:rsidRPr="00382587">
        <w:t>à</w:t>
      </w:r>
      <w:proofErr w:type="gramEnd"/>
      <w:r w:rsidRPr="00382587">
        <w:t xml:space="preserve"> titre informatif, les aménagements raisonnables dont vous avez bénéficié pendant vos études secondaires.</w:t>
      </w:r>
    </w:p>
    <w:p w14:paraId="1EFDA641" w14:textId="34D0BDC7" w:rsidR="00C260E5" w:rsidRPr="00382587" w:rsidRDefault="00C260E5" w:rsidP="00D309F0">
      <w:pPr>
        <w:pStyle w:val="Paragraphedeliste"/>
        <w:numPr>
          <w:ilvl w:val="0"/>
          <w:numId w:val="25"/>
        </w:numPr>
      </w:pPr>
      <w:proofErr w:type="gramStart"/>
      <w:r w:rsidRPr="00382587">
        <w:t>tout</w:t>
      </w:r>
      <w:proofErr w:type="gramEnd"/>
      <w:r w:rsidRPr="00382587">
        <w:t xml:space="preserve"> autre document probant.</w:t>
      </w:r>
    </w:p>
    <w:p w14:paraId="67EDD500" w14:textId="77777777" w:rsidR="00C260E5" w:rsidRPr="00382587" w:rsidRDefault="00C260E5" w:rsidP="00C260E5"/>
    <w:p w14:paraId="2A1155D1" w14:textId="77777777" w:rsidR="00C260E5" w:rsidRPr="00382587" w:rsidRDefault="00C260E5" w:rsidP="00C260E5">
      <w:r w:rsidRPr="00382587">
        <w:t>Date :</w:t>
      </w:r>
      <w:r w:rsidRPr="00382587">
        <w:tab/>
        <w:t>Signature de l’étudiant(e) :</w:t>
      </w:r>
    </w:p>
    <w:p w14:paraId="6ED28D55" w14:textId="77777777" w:rsidR="00C260E5" w:rsidRPr="00246B11" w:rsidRDefault="00C260E5" w:rsidP="00C260E5">
      <w:pPr>
        <w:tabs>
          <w:tab w:val="left" w:pos="1803"/>
        </w:tabs>
      </w:pPr>
    </w:p>
    <w:sectPr w:rsidR="00C260E5" w:rsidRPr="00246B11" w:rsidSect="00C260E5">
      <w:headerReference w:type="default" r:id="rId10"/>
      <w:footerReference w:type="even" r:id="rId11"/>
      <w:footerReference w:type="default" r:id="rId12"/>
      <w:pgSz w:w="11906" w:h="16838"/>
      <w:pgMar w:top="1979" w:right="1417" w:bottom="1417" w:left="1417" w:header="142"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5EF46" w14:textId="77777777" w:rsidR="009F6789" w:rsidRDefault="009F6789" w:rsidP="002F14A2">
      <w:pPr>
        <w:spacing w:after="0"/>
      </w:pPr>
      <w:r>
        <w:separator/>
      </w:r>
    </w:p>
  </w:endnote>
  <w:endnote w:type="continuationSeparator" w:id="0">
    <w:p w14:paraId="1D16CD41" w14:textId="77777777" w:rsidR="009F6789" w:rsidRDefault="009F6789" w:rsidP="002F14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22182260"/>
      <w:docPartObj>
        <w:docPartGallery w:val="Page Numbers (Bottom of Page)"/>
        <w:docPartUnique/>
      </w:docPartObj>
    </w:sdtPr>
    <w:sdtContent>
      <w:p w14:paraId="4A5BDB1F" w14:textId="77777777" w:rsidR="009F0671" w:rsidRDefault="009F0671" w:rsidP="003103B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F21944" w14:textId="77777777" w:rsidR="009F0671" w:rsidRDefault="009F0671" w:rsidP="009F0671">
    <w:pPr>
      <w:pStyle w:val="Pieddepage"/>
      <w:ind w:right="360"/>
    </w:pPr>
  </w:p>
  <w:p w14:paraId="369AF971" w14:textId="77777777" w:rsidR="00DE6782" w:rsidRDefault="00DE6782"/>
  <w:p w14:paraId="00695C8E" w14:textId="77777777" w:rsidR="00DE6782" w:rsidRDefault="00DE67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color w:val="1F3E5D"/>
        <w:sz w:val="16"/>
        <w:szCs w:val="16"/>
      </w:rPr>
      <w:id w:val="408349747"/>
      <w:docPartObj>
        <w:docPartGallery w:val="Page Numbers (Bottom of Page)"/>
        <w:docPartUnique/>
      </w:docPartObj>
    </w:sdtPr>
    <w:sdtContent>
      <w:p w14:paraId="3EAC72FF" w14:textId="77777777" w:rsidR="009F0671" w:rsidRPr="000716C6" w:rsidRDefault="009F0671" w:rsidP="00F74913">
        <w:pPr>
          <w:pStyle w:val="Pieddepage"/>
          <w:framePr w:wrap="none" w:vAnchor="text" w:hAnchor="page" w:x="10796" w:y="197"/>
          <w:spacing w:before="0"/>
          <w:rPr>
            <w:rStyle w:val="Numrodepage"/>
            <w:color w:val="1F3E5D"/>
            <w:sz w:val="16"/>
            <w:szCs w:val="16"/>
          </w:rPr>
        </w:pPr>
        <w:r w:rsidRPr="000716C6">
          <w:rPr>
            <w:rStyle w:val="Numrodepage"/>
            <w:color w:val="1F3E5D"/>
            <w:sz w:val="16"/>
            <w:szCs w:val="16"/>
          </w:rPr>
          <w:t xml:space="preserve">Page </w:t>
        </w:r>
        <w:r w:rsidRPr="000716C6">
          <w:rPr>
            <w:rStyle w:val="Numrodepage"/>
            <w:color w:val="1F3E5D"/>
            <w:sz w:val="16"/>
            <w:szCs w:val="16"/>
          </w:rPr>
          <w:fldChar w:fldCharType="begin"/>
        </w:r>
        <w:r w:rsidRPr="000716C6">
          <w:rPr>
            <w:rStyle w:val="Numrodepage"/>
            <w:color w:val="1F3E5D"/>
            <w:sz w:val="16"/>
            <w:szCs w:val="16"/>
          </w:rPr>
          <w:instrText xml:space="preserve"> PAGE </w:instrText>
        </w:r>
        <w:r w:rsidRPr="000716C6">
          <w:rPr>
            <w:rStyle w:val="Numrodepage"/>
            <w:color w:val="1F3E5D"/>
            <w:sz w:val="16"/>
            <w:szCs w:val="16"/>
          </w:rPr>
          <w:fldChar w:fldCharType="separate"/>
        </w:r>
        <w:r w:rsidRPr="000716C6">
          <w:rPr>
            <w:rStyle w:val="Numrodepage"/>
            <w:noProof/>
            <w:color w:val="1F3E5D"/>
            <w:sz w:val="16"/>
            <w:szCs w:val="16"/>
          </w:rPr>
          <w:t>1</w:t>
        </w:r>
        <w:r w:rsidRPr="000716C6">
          <w:rPr>
            <w:rStyle w:val="Numrodepage"/>
            <w:color w:val="1F3E5D"/>
            <w:sz w:val="16"/>
            <w:szCs w:val="16"/>
          </w:rPr>
          <w:fldChar w:fldCharType="end"/>
        </w:r>
      </w:p>
    </w:sdtContent>
  </w:sdt>
  <w:p w14:paraId="78C48051" w14:textId="77777777" w:rsidR="004C091C" w:rsidRPr="000716C6" w:rsidRDefault="007A4800" w:rsidP="007A4800">
    <w:pPr>
      <w:pStyle w:val="En-tte"/>
      <w:tabs>
        <w:tab w:val="left" w:pos="8615"/>
      </w:tabs>
      <w:spacing w:before="0"/>
      <w:ind w:right="360"/>
      <w:jc w:val="center"/>
      <w:rPr>
        <w:rFonts w:cs="Arial"/>
        <w:color w:val="1F3E5D"/>
        <w:sz w:val="16"/>
        <w:szCs w:val="16"/>
      </w:rPr>
    </w:pPr>
    <w:r w:rsidRPr="007A4800">
      <w:rPr>
        <w:rFonts w:cs="Arial"/>
        <w:noProof/>
        <w:color w:val="1F3E5D"/>
        <w:sz w:val="16"/>
        <w:szCs w:val="16"/>
      </w:rPr>
      <w:drawing>
        <wp:anchor distT="0" distB="0" distL="114300" distR="114300" simplePos="0" relativeHeight="251662336" behindDoc="0" locked="0" layoutInCell="1" allowOverlap="1" wp14:anchorId="047CDF55" wp14:editId="4590735B">
          <wp:simplePos x="0" y="0"/>
          <wp:positionH relativeFrom="column">
            <wp:posOffset>-187261</wp:posOffset>
          </wp:positionH>
          <wp:positionV relativeFrom="paragraph">
            <wp:posOffset>-401320</wp:posOffset>
          </wp:positionV>
          <wp:extent cx="739262" cy="724967"/>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9262" cy="724967"/>
                  </a:xfrm>
                  <a:prstGeom prst="rect">
                    <a:avLst/>
                  </a:prstGeom>
                </pic:spPr>
              </pic:pic>
            </a:graphicData>
          </a:graphic>
          <wp14:sizeRelH relativeFrom="page">
            <wp14:pctWidth>0</wp14:pctWidth>
          </wp14:sizeRelH>
          <wp14:sizeRelV relativeFrom="page">
            <wp14:pctHeight>0</wp14:pctHeight>
          </wp14:sizeRelV>
        </wp:anchor>
      </w:drawing>
    </w:r>
    <w:r w:rsidR="00F74913" w:rsidRPr="000716C6">
      <w:rPr>
        <w:rFonts w:cs="Arial"/>
        <w:color w:val="1F3E5D"/>
        <w:sz w:val="16"/>
        <w:szCs w:val="16"/>
      </w:rPr>
      <w:t>Institut Supérieur de Promotion Sociale</w:t>
    </w:r>
    <w:r w:rsidR="006F67F8">
      <w:rPr>
        <w:rFonts w:cs="Arial"/>
        <w:color w:val="1F3E5D"/>
        <w:sz w:val="16"/>
        <w:szCs w:val="16"/>
      </w:rPr>
      <w:t xml:space="preserve"> Libre</w:t>
    </w:r>
    <w:r w:rsidR="00F74913" w:rsidRPr="000716C6">
      <w:rPr>
        <w:rFonts w:cs="Arial"/>
        <w:color w:val="1F3E5D"/>
        <w:sz w:val="16"/>
        <w:szCs w:val="16"/>
      </w:rPr>
      <w:t xml:space="preserve"> Ilya Prigogine</w:t>
    </w:r>
    <w:r w:rsidR="001F1321" w:rsidRPr="000716C6">
      <w:rPr>
        <w:rFonts w:cs="Arial"/>
        <w:color w:val="1F3E5D"/>
        <w:sz w:val="16"/>
        <w:szCs w:val="16"/>
      </w:rPr>
      <w:t xml:space="preserve"> •</w:t>
    </w:r>
    <w:r w:rsidR="004C091C" w:rsidRPr="000716C6">
      <w:rPr>
        <w:rFonts w:cs="Arial"/>
        <w:color w:val="1F3E5D"/>
        <w:sz w:val="16"/>
        <w:szCs w:val="16"/>
      </w:rPr>
      <w:t xml:space="preserve"> PO Asbl Ilya Prigogine</w:t>
    </w:r>
    <w:r w:rsidR="00876994" w:rsidRPr="000716C6">
      <w:rPr>
        <w:rFonts w:cs="Arial"/>
        <w:color w:val="1F3E5D"/>
        <w:sz w:val="16"/>
        <w:szCs w:val="16"/>
      </w:rPr>
      <w:t xml:space="preserve"> • Matricule N° 2.132.070 • </w:t>
    </w:r>
    <w:proofErr w:type="spellStart"/>
    <w:r w:rsidR="00876994" w:rsidRPr="000716C6">
      <w:rPr>
        <w:rFonts w:cs="Arial"/>
        <w:color w:val="1F3E5D"/>
        <w:sz w:val="16"/>
        <w:szCs w:val="16"/>
      </w:rPr>
      <w:t>Fase</w:t>
    </w:r>
    <w:proofErr w:type="spellEnd"/>
    <w:r w:rsidR="00876994" w:rsidRPr="000716C6">
      <w:rPr>
        <w:rFonts w:cs="Arial"/>
        <w:color w:val="1F3E5D"/>
        <w:sz w:val="16"/>
        <w:szCs w:val="16"/>
      </w:rPr>
      <w:t xml:space="preserve"> 292</w:t>
    </w:r>
  </w:p>
  <w:p w14:paraId="257BA1E8" w14:textId="77777777" w:rsidR="00113A21" w:rsidRPr="000716C6" w:rsidRDefault="00876994" w:rsidP="007A4800">
    <w:pPr>
      <w:pStyle w:val="En-tte"/>
      <w:tabs>
        <w:tab w:val="left" w:pos="8615"/>
      </w:tabs>
      <w:spacing w:before="0"/>
      <w:ind w:right="360"/>
      <w:jc w:val="center"/>
      <w:rPr>
        <w:rFonts w:cs="Arial"/>
        <w:color w:val="1F3E5D"/>
        <w:sz w:val="16"/>
        <w:szCs w:val="16"/>
      </w:rPr>
    </w:pPr>
    <w:r w:rsidRPr="000716C6">
      <w:rPr>
        <w:rFonts w:cs="Arial"/>
        <w:color w:val="1F3E5D"/>
        <w:sz w:val="16"/>
        <w:szCs w:val="16"/>
      </w:rPr>
      <w:t xml:space="preserve">Campus </w:t>
    </w:r>
    <w:proofErr w:type="spellStart"/>
    <w:r w:rsidRPr="000716C6">
      <w:rPr>
        <w:rFonts w:cs="Arial"/>
        <w:color w:val="1F3E5D"/>
        <w:sz w:val="16"/>
        <w:szCs w:val="16"/>
      </w:rPr>
      <w:t>Erasme</w:t>
    </w:r>
    <w:proofErr w:type="spellEnd"/>
    <w:r w:rsidRPr="000716C6">
      <w:rPr>
        <w:rFonts w:cs="Arial"/>
        <w:color w:val="1F3E5D"/>
        <w:sz w:val="16"/>
        <w:szCs w:val="16"/>
      </w:rPr>
      <w:t xml:space="preserve"> • Bâtiment P • </w:t>
    </w:r>
    <w:r w:rsidR="008D4F8E" w:rsidRPr="000716C6">
      <w:rPr>
        <w:rFonts w:cs="Arial"/>
        <w:color w:val="1F3E5D"/>
        <w:sz w:val="16"/>
        <w:szCs w:val="16"/>
      </w:rPr>
      <w:t xml:space="preserve">Route de Lennik 808, 1070 Bruxelles </w:t>
    </w:r>
  </w:p>
  <w:p w14:paraId="12FF0C23" w14:textId="77777777" w:rsidR="008D4F8E" w:rsidRPr="000716C6" w:rsidRDefault="008D4F8E" w:rsidP="007A4800">
    <w:pPr>
      <w:pStyle w:val="En-tte"/>
      <w:tabs>
        <w:tab w:val="left" w:pos="8615"/>
      </w:tabs>
      <w:spacing w:before="0"/>
      <w:ind w:right="360"/>
      <w:jc w:val="center"/>
      <w:rPr>
        <w:rFonts w:cs="Arial"/>
        <w:color w:val="1F3E5D"/>
        <w:sz w:val="16"/>
        <w:szCs w:val="16"/>
      </w:rPr>
    </w:pPr>
    <w:r w:rsidRPr="000716C6">
      <w:rPr>
        <w:rFonts w:cs="Arial"/>
        <w:color w:val="1F3E5D"/>
        <w:sz w:val="16"/>
        <w:szCs w:val="16"/>
      </w:rPr>
      <w:t xml:space="preserve">T. + 32 </w:t>
    </w:r>
    <w:r w:rsidR="00113A21" w:rsidRPr="000716C6">
      <w:rPr>
        <w:rFonts w:cs="Arial"/>
        <w:color w:val="1F3E5D"/>
        <w:sz w:val="16"/>
        <w:szCs w:val="16"/>
      </w:rPr>
      <w:t xml:space="preserve">(0)2 </w:t>
    </w:r>
    <w:r w:rsidRPr="000716C6">
      <w:rPr>
        <w:rFonts w:cs="Arial"/>
        <w:color w:val="1F3E5D"/>
        <w:sz w:val="16"/>
        <w:szCs w:val="16"/>
      </w:rPr>
      <w:t>560</w:t>
    </w:r>
    <w:r w:rsidR="00113A21" w:rsidRPr="000716C6">
      <w:rPr>
        <w:rFonts w:cs="Arial"/>
        <w:color w:val="1F3E5D"/>
        <w:sz w:val="16"/>
        <w:szCs w:val="16"/>
      </w:rPr>
      <w:t xml:space="preserve"> </w:t>
    </w:r>
    <w:r w:rsidRPr="000716C6">
      <w:rPr>
        <w:rFonts w:cs="Arial"/>
        <w:color w:val="1F3E5D"/>
        <w:sz w:val="16"/>
        <w:szCs w:val="16"/>
      </w:rPr>
      <w:t>29</w:t>
    </w:r>
    <w:r w:rsidR="00113A21" w:rsidRPr="000716C6">
      <w:rPr>
        <w:rFonts w:cs="Arial"/>
        <w:color w:val="1F3E5D"/>
        <w:sz w:val="16"/>
        <w:szCs w:val="16"/>
      </w:rPr>
      <w:t xml:space="preserve"> </w:t>
    </w:r>
    <w:r w:rsidRPr="000716C6">
      <w:rPr>
        <w:rFonts w:cs="Arial"/>
        <w:color w:val="1F3E5D"/>
        <w:sz w:val="16"/>
        <w:szCs w:val="16"/>
      </w:rPr>
      <w:t xml:space="preserve">59 • www.institut-prigogine.be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4DEAB" w14:textId="77777777" w:rsidR="009F6789" w:rsidRDefault="009F6789" w:rsidP="002F14A2">
      <w:pPr>
        <w:spacing w:after="0"/>
      </w:pPr>
      <w:r>
        <w:separator/>
      </w:r>
    </w:p>
  </w:footnote>
  <w:footnote w:type="continuationSeparator" w:id="0">
    <w:p w14:paraId="044A2E1B" w14:textId="77777777" w:rsidR="009F6789" w:rsidRDefault="009F6789" w:rsidP="002F14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36A4" w14:textId="77777777" w:rsidR="002F14A2" w:rsidRDefault="002F14A2" w:rsidP="002F14A2">
    <w:pPr>
      <w:pStyle w:val="En-tte"/>
      <w:ind w:left="-993"/>
    </w:pPr>
  </w:p>
  <w:p w14:paraId="4EB5DB8A" w14:textId="77777777" w:rsidR="001E07AE" w:rsidRPr="001E07AE" w:rsidRDefault="000716C6" w:rsidP="001E07AE">
    <w:pPr>
      <w:spacing w:before="0" w:after="0"/>
      <w:jc w:val="left"/>
      <w:rPr>
        <w:rFonts w:ascii="Times New Roman" w:eastAsia="Times New Roman" w:hAnsi="Times New Roman" w:cs="Times New Roman"/>
        <w:sz w:val="24"/>
        <w:lang w:val="fr-BE" w:eastAsia="fr-FR"/>
      </w:rPr>
    </w:pPr>
    <w:r>
      <w:rPr>
        <w:noProof/>
      </w:rPr>
      <w:drawing>
        <wp:anchor distT="0" distB="0" distL="114300" distR="114300" simplePos="0" relativeHeight="251661312" behindDoc="0" locked="0" layoutInCell="1" allowOverlap="1" wp14:anchorId="3D4752A7" wp14:editId="743AAA34">
          <wp:simplePos x="0" y="0"/>
          <wp:positionH relativeFrom="column">
            <wp:posOffset>-212284</wp:posOffset>
          </wp:positionH>
          <wp:positionV relativeFrom="paragraph">
            <wp:posOffset>56515</wp:posOffset>
          </wp:positionV>
          <wp:extent cx="1160242" cy="71164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extLst>
                      <a:ext uri="{28A0092B-C50C-407E-A947-70E740481C1C}">
                        <a14:useLocalDpi xmlns:a14="http://schemas.microsoft.com/office/drawing/2010/main" val="0"/>
                      </a:ext>
                    </a:extLst>
                  </a:blip>
                  <a:srcRect l="8399" t="15716" r="12431" b="17243"/>
                  <a:stretch/>
                </pic:blipFill>
                <pic:spPr bwMode="auto">
                  <a:xfrm>
                    <a:off x="0" y="0"/>
                    <a:ext cx="1160242" cy="71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7AE" w:rsidRPr="001E07AE">
      <w:rPr>
        <w:rFonts w:ascii="Times New Roman" w:eastAsia="Times New Roman" w:hAnsi="Times New Roman" w:cs="Times New Roman"/>
        <w:sz w:val="24"/>
        <w:lang w:val="fr-BE" w:eastAsia="fr-FR"/>
      </w:rPr>
      <w:fldChar w:fldCharType="begin"/>
    </w:r>
    <w:r w:rsidR="001E07AE" w:rsidRPr="001E07AE">
      <w:rPr>
        <w:rFonts w:ascii="Times New Roman" w:eastAsia="Times New Roman" w:hAnsi="Times New Roman" w:cs="Times New Roman"/>
        <w:sz w:val="24"/>
        <w:lang w:val="fr-BE" w:eastAsia="fr-FR"/>
      </w:rPr>
      <w:instrText xml:space="preserve"> INCLUDEPICTURE "/Users/Charles/Library/Group Containers/UBF8T346G9.ms/WebArchiveCopyPasteTempFiles/com.microsoft.Word/page2image13585040" \* MERGEFORMATINET </w:instrText>
    </w:r>
    <w:r w:rsidR="00000000">
      <w:rPr>
        <w:rFonts w:ascii="Times New Roman" w:eastAsia="Times New Roman" w:hAnsi="Times New Roman" w:cs="Times New Roman"/>
        <w:sz w:val="24"/>
        <w:lang w:val="fr-BE" w:eastAsia="fr-FR"/>
      </w:rPr>
      <w:fldChar w:fldCharType="separate"/>
    </w:r>
    <w:r w:rsidR="001E07AE" w:rsidRPr="001E07AE">
      <w:rPr>
        <w:rFonts w:ascii="Times New Roman" w:eastAsia="Times New Roman" w:hAnsi="Times New Roman" w:cs="Times New Roman"/>
        <w:sz w:val="24"/>
        <w:lang w:val="fr-BE" w:eastAsia="fr-FR"/>
      </w:rPr>
      <w:fldChar w:fldCharType="end"/>
    </w:r>
  </w:p>
  <w:p w14:paraId="31B40C2F" w14:textId="77777777" w:rsidR="002F14A2" w:rsidRDefault="000716C6">
    <w:pPr>
      <w:pStyle w:val="En-tte"/>
    </w:pPr>
    <w:r w:rsidRPr="001E07AE">
      <w:rPr>
        <w:rFonts w:ascii="Times New Roman" w:eastAsia="Times New Roman" w:hAnsi="Times New Roman" w:cs="Times New Roman"/>
        <w:noProof/>
        <w:sz w:val="24"/>
        <w:lang w:val="fr-BE" w:eastAsia="fr-FR"/>
      </w:rPr>
      <w:drawing>
        <wp:anchor distT="0" distB="0" distL="114300" distR="114300" simplePos="0" relativeHeight="251660288" behindDoc="0" locked="0" layoutInCell="1" allowOverlap="1" wp14:anchorId="09A08F6B" wp14:editId="6FAABF61">
          <wp:simplePos x="0" y="0"/>
          <wp:positionH relativeFrom="column">
            <wp:posOffset>4703074</wp:posOffset>
          </wp:positionH>
          <wp:positionV relativeFrom="paragraph">
            <wp:posOffset>73660</wp:posOffset>
          </wp:positionV>
          <wp:extent cx="1097280" cy="548640"/>
          <wp:effectExtent l="0" t="0" r="0" b="0"/>
          <wp:wrapNone/>
          <wp:docPr id="1" name="Image 1" descr="page2image1358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35850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B365D" w14:textId="77777777" w:rsidR="00DE6782" w:rsidRDefault="00DE6782"/>
  <w:p w14:paraId="70F540C0" w14:textId="77777777" w:rsidR="00DE6782" w:rsidRDefault="00DE6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3790"/>
    <w:multiLevelType w:val="hybridMultilevel"/>
    <w:tmpl w:val="A67E9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6826B1"/>
    <w:multiLevelType w:val="hybridMultilevel"/>
    <w:tmpl w:val="07F82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8383F"/>
    <w:multiLevelType w:val="hybridMultilevel"/>
    <w:tmpl w:val="1FCE7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57604A"/>
    <w:multiLevelType w:val="multilevel"/>
    <w:tmpl w:val="9F5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280781"/>
    <w:multiLevelType w:val="hybridMultilevel"/>
    <w:tmpl w:val="14960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3B72ED"/>
    <w:multiLevelType w:val="hybridMultilevel"/>
    <w:tmpl w:val="795AD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73B30"/>
    <w:multiLevelType w:val="multilevel"/>
    <w:tmpl w:val="41E2E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6A7F0C"/>
    <w:multiLevelType w:val="hybridMultilevel"/>
    <w:tmpl w:val="66928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A16162"/>
    <w:multiLevelType w:val="hybridMultilevel"/>
    <w:tmpl w:val="56380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0836D5"/>
    <w:multiLevelType w:val="hybridMultilevel"/>
    <w:tmpl w:val="183E44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FD43D4"/>
    <w:multiLevelType w:val="hybridMultilevel"/>
    <w:tmpl w:val="9DD46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EC2536"/>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D5A59E4"/>
    <w:multiLevelType w:val="hybridMultilevel"/>
    <w:tmpl w:val="9CDAF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B4697E"/>
    <w:multiLevelType w:val="hybridMultilevel"/>
    <w:tmpl w:val="84542066"/>
    <w:lvl w:ilvl="0" w:tplc="040C000F">
      <w:start w:val="1"/>
      <w:numFmt w:val="decimal"/>
      <w:lvlText w:val="%1."/>
      <w:lvlJc w:val="left"/>
      <w:pPr>
        <w:ind w:left="1512" w:hanging="360"/>
      </w:pPr>
    </w:lvl>
    <w:lvl w:ilvl="1" w:tplc="040C0019" w:tentative="1">
      <w:start w:val="1"/>
      <w:numFmt w:val="lowerLetter"/>
      <w:lvlText w:val="%2."/>
      <w:lvlJc w:val="left"/>
      <w:pPr>
        <w:ind w:left="2232" w:hanging="360"/>
      </w:pPr>
    </w:lvl>
    <w:lvl w:ilvl="2" w:tplc="040C001B" w:tentative="1">
      <w:start w:val="1"/>
      <w:numFmt w:val="lowerRoman"/>
      <w:lvlText w:val="%3."/>
      <w:lvlJc w:val="right"/>
      <w:pPr>
        <w:ind w:left="2952" w:hanging="180"/>
      </w:pPr>
    </w:lvl>
    <w:lvl w:ilvl="3" w:tplc="040C000F" w:tentative="1">
      <w:start w:val="1"/>
      <w:numFmt w:val="decimal"/>
      <w:lvlText w:val="%4."/>
      <w:lvlJc w:val="left"/>
      <w:pPr>
        <w:ind w:left="3672" w:hanging="360"/>
      </w:pPr>
    </w:lvl>
    <w:lvl w:ilvl="4" w:tplc="040C0019" w:tentative="1">
      <w:start w:val="1"/>
      <w:numFmt w:val="lowerLetter"/>
      <w:lvlText w:val="%5."/>
      <w:lvlJc w:val="left"/>
      <w:pPr>
        <w:ind w:left="4392" w:hanging="360"/>
      </w:pPr>
    </w:lvl>
    <w:lvl w:ilvl="5" w:tplc="040C001B" w:tentative="1">
      <w:start w:val="1"/>
      <w:numFmt w:val="lowerRoman"/>
      <w:lvlText w:val="%6."/>
      <w:lvlJc w:val="right"/>
      <w:pPr>
        <w:ind w:left="5112" w:hanging="180"/>
      </w:pPr>
    </w:lvl>
    <w:lvl w:ilvl="6" w:tplc="040C000F" w:tentative="1">
      <w:start w:val="1"/>
      <w:numFmt w:val="decimal"/>
      <w:lvlText w:val="%7."/>
      <w:lvlJc w:val="left"/>
      <w:pPr>
        <w:ind w:left="5832" w:hanging="360"/>
      </w:pPr>
    </w:lvl>
    <w:lvl w:ilvl="7" w:tplc="040C0019" w:tentative="1">
      <w:start w:val="1"/>
      <w:numFmt w:val="lowerLetter"/>
      <w:lvlText w:val="%8."/>
      <w:lvlJc w:val="left"/>
      <w:pPr>
        <w:ind w:left="6552" w:hanging="360"/>
      </w:pPr>
    </w:lvl>
    <w:lvl w:ilvl="8" w:tplc="040C001B" w:tentative="1">
      <w:start w:val="1"/>
      <w:numFmt w:val="lowerRoman"/>
      <w:lvlText w:val="%9."/>
      <w:lvlJc w:val="right"/>
      <w:pPr>
        <w:ind w:left="7272" w:hanging="180"/>
      </w:pPr>
    </w:lvl>
  </w:abstractNum>
  <w:abstractNum w:abstractNumId="14" w15:restartNumberingAfterBreak="0">
    <w:nsid w:val="483A169A"/>
    <w:multiLevelType w:val="multilevel"/>
    <w:tmpl w:val="780A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4B0F8D"/>
    <w:multiLevelType w:val="hybridMultilevel"/>
    <w:tmpl w:val="134A578A"/>
    <w:lvl w:ilvl="0" w:tplc="4F109D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7855B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3554FB"/>
    <w:multiLevelType w:val="hybridMultilevel"/>
    <w:tmpl w:val="A8EAA3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136383"/>
    <w:multiLevelType w:val="multilevel"/>
    <w:tmpl w:val="BDD0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791FD2"/>
    <w:multiLevelType w:val="hybridMultilevel"/>
    <w:tmpl w:val="E486A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C431539"/>
    <w:multiLevelType w:val="hybridMultilevel"/>
    <w:tmpl w:val="422E2CF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C682F70"/>
    <w:multiLevelType w:val="multilevel"/>
    <w:tmpl w:val="788E6966"/>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3EB5B2C"/>
    <w:multiLevelType w:val="hybridMultilevel"/>
    <w:tmpl w:val="E2FA3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DD2133"/>
    <w:multiLevelType w:val="hybridMultilevel"/>
    <w:tmpl w:val="D35AC2B2"/>
    <w:lvl w:ilvl="0" w:tplc="FFFFFFFF">
      <w:start w:val="1"/>
      <w:numFmt w:val="decimal"/>
      <w:lvlText w:val="%1."/>
      <w:lvlJc w:val="lef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24" w15:restartNumberingAfterBreak="0">
    <w:nsid w:val="774E3A98"/>
    <w:multiLevelType w:val="hybridMultilevel"/>
    <w:tmpl w:val="432C4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681317"/>
    <w:multiLevelType w:val="multilevel"/>
    <w:tmpl w:val="2E00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243E81"/>
    <w:multiLevelType w:val="hybridMultilevel"/>
    <w:tmpl w:val="739A578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DF504E2"/>
    <w:multiLevelType w:val="hybridMultilevel"/>
    <w:tmpl w:val="18D88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9024018">
    <w:abstractNumId w:val="14"/>
  </w:num>
  <w:num w:numId="2" w16cid:durableId="1426338722">
    <w:abstractNumId w:val="26"/>
  </w:num>
  <w:num w:numId="3" w16cid:durableId="1208251751">
    <w:abstractNumId w:val="5"/>
  </w:num>
  <w:num w:numId="4" w16cid:durableId="71700301">
    <w:abstractNumId w:val="15"/>
  </w:num>
  <w:num w:numId="5" w16cid:durableId="868488045">
    <w:abstractNumId w:val="6"/>
  </w:num>
  <w:num w:numId="6" w16cid:durableId="279998343">
    <w:abstractNumId w:val="11"/>
  </w:num>
  <w:num w:numId="7" w16cid:durableId="31423540">
    <w:abstractNumId w:val="21"/>
  </w:num>
  <w:num w:numId="8" w16cid:durableId="1985965746">
    <w:abstractNumId w:val="0"/>
  </w:num>
  <w:num w:numId="9" w16cid:durableId="1105618700">
    <w:abstractNumId w:val="22"/>
  </w:num>
  <w:num w:numId="10" w16cid:durableId="338318052">
    <w:abstractNumId w:val="17"/>
  </w:num>
  <w:num w:numId="11" w16cid:durableId="852918000">
    <w:abstractNumId w:val="4"/>
  </w:num>
  <w:num w:numId="12" w16cid:durableId="1022827832">
    <w:abstractNumId w:val="19"/>
  </w:num>
  <w:num w:numId="13" w16cid:durableId="1314681418">
    <w:abstractNumId w:val="8"/>
  </w:num>
  <w:num w:numId="14" w16cid:durableId="1642076408">
    <w:abstractNumId w:val="9"/>
  </w:num>
  <w:num w:numId="15" w16cid:durableId="2128768264">
    <w:abstractNumId w:val="24"/>
  </w:num>
  <w:num w:numId="16" w16cid:durableId="1096092591">
    <w:abstractNumId w:val="27"/>
  </w:num>
  <w:num w:numId="17" w16cid:durableId="1660693413">
    <w:abstractNumId w:val="10"/>
  </w:num>
  <w:num w:numId="18" w16cid:durableId="449250804">
    <w:abstractNumId w:val="7"/>
  </w:num>
  <w:num w:numId="19" w16cid:durableId="1347948447">
    <w:abstractNumId w:val="1"/>
  </w:num>
  <w:num w:numId="20" w16cid:durableId="1346009779">
    <w:abstractNumId w:val="12"/>
  </w:num>
  <w:num w:numId="21" w16cid:durableId="521360432">
    <w:abstractNumId w:val="25"/>
  </w:num>
  <w:num w:numId="22" w16cid:durableId="692000314">
    <w:abstractNumId w:val="18"/>
  </w:num>
  <w:num w:numId="23" w16cid:durableId="2038266625">
    <w:abstractNumId w:val="3"/>
  </w:num>
  <w:num w:numId="24" w16cid:durableId="857767606">
    <w:abstractNumId w:val="2"/>
  </w:num>
  <w:num w:numId="25" w16cid:durableId="1495997965">
    <w:abstractNumId w:val="20"/>
  </w:num>
  <w:num w:numId="26" w16cid:durableId="1175538211">
    <w:abstractNumId w:val="16"/>
  </w:num>
  <w:num w:numId="27" w16cid:durableId="593897874">
    <w:abstractNumId w:val="13"/>
  </w:num>
  <w:num w:numId="28" w16cid:durableId="754470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E5"/>
    <w:rsid w:val="00052DDB"/>
    <w:rsid w:val="000716C6"/>
    <w:rsid w:val="00083E2C"/>
    <w:rsid w:val="0009276F"/>
    <w:rsid w:val="000A142A"/>
    <w:rsid w:val="000A4253"/>
    <w:rsid w:val="000E678A"/>
    <w:rsid w:val="00103CC1"/>
    <w:rsid w:val="00113A21"/>
    <w:rsid w:val="00116784"/>
    <w:rsid w:val="0012758A"/>
    <w:rsid w:val="00130972"/>
    <w:rsid w:val="00176DCD"/>
    <w:rsid w:val="00196E36"/>
    <w:rsid w:val="001E07AE"/>
    <w:rsid w:val="001E5FC3"/>
    <w:rsid w:val="001F1321"/>
    <w:rsid w:val="00207363"/>
    <w:rsid w:val="00246B11"/>
    <w:rsid w:val="00297613"/>
    <w:rsid w:val="002A6847"/>
    <w:rsid w:val="002C0135"/>
    <w:rsid w:val="002C2494"/>
    <w:rsid w:val="002F14A2"/>
    <w:rsid w:val="00375435"/>
    <w:rsid w:val="00442E52"/>
    <w:rsid w:val="0048261F"/>
    <w:rsid w:val="004B5C5D"/>
    <w:rsid w:val="004C091C"/>
    <w:rsid w:val="00506254"/>
    <w:rsid w:val="00507DA7"/>
    <w:rsid w:val="00514454"/>
    <w:rsid w:val="005235E9"/>
    <w:rsid w:val="005302F9"/>
    <w:rsid w:val="00552E8B"/>
    <w:rsid w:val="00555D44"/>
    <w:rsid w:val="00557B51"/>
    <w:rsid w:val="005641FD"/>
    <w:rsid w:val="005662EF"/>
    <w:rsid w:val="005717F8"/>
    <w:rsid w:val="005A40ED"/>
    <w:rsid w:val="0064088A"/>
    <w:rsid w:val="006C52D9"/>
    <w:rsid w:val="006D29CC"/>
    <w:rsid w:val="006F67F8"/>
    <w:rsid w:val="0070730D"/>
    <w:rsid w:val="00725E72"/>
    <w:rsid w:val="00790543"/>
    <w:rsid w:val="007A30F7"/>
    <w:rsid w:val="007A4800"/>
    <w:rsid w:val="007B326A"/>
    <w:rsid w:val="007D4B21"/>
    <w:rsid w:val="007E1E2C"/>
    <w:rsid w:val="008050AA"/>
    <w:rsid w:val="0084282B"/>
    <w:rsid w:val="00876994"/>
    <w:rsid w:val="008D25C9"/>
    <w:rsid w:val="008D4F8E"/>
    <w:rsid w:val="008E2E87"/>
    <w:rsid w:val="008E7DF9"/>
    <w:rsid w:val="009215D5"/>
    <w:rsid w:val="009215F8"/>
    <w:rsid w:val="0097033B"/>
    <w:rsid w:val="009F0006"/>
    <w:rsid w:val="009F0671"/>
    <w:rsid w:val="009F6789"/>
    <w:rsid w:val="009F7C6B"/>
    <w:rsid w:val="00A17B55"/>
    <w:rsid w:val="00A2702B"/>
    <w:rsid w:val="00A4760B"/>
    <w:rsid w:val="00AB79F7"/>
    <w:rsid w:val="00AD5530"/>
    <w:rsid w:val="00B07B1B"/>
    <w:rsid w:val="00B20D91"/>
    <w:rsid w:val="00B237E0"/>
    <w:rsid w:val="00B30489"/>
    <w:rsid w:val="00B43C98"/>
    <w:rsid w:val="00B7044E"/>
    <w:rsid w:val="00B720B1"/>
    <w:rsid w:val="00B93FCF"/>
    <w:rsid w:val="00BB13B0"/>
    <w:rsid w:val="00BD13E2"/>
    <w:rsid w:val="00BE017B"/>
    <w:rsid w:val="00C260E5"/>
    <w:rsid w:val="00C70B13"/>
    <w:rsid w:val="00C866AA"/>
    <w:rsid w:val="00C950E3"/>
    <w:rsid w:val="00CD298A"/>
    <w:rsid w:val="00D2534F"/>
    <w:rsid w:val="00D309F0"/>
    <w:rsid w:val="00D32788"/>
    <w:rsid w:val="00DB5552"/>
    <w:rsid w:val="00DB7663"/>
    <w:rsid w:val="00DE6782"/>
    <w:rsid w:val="00E0271B"/>
    <w:rsid w:val="00E34D94"/>
    <w:rsid w:val="00E35680"/>
    <w:rsid w:val="00E52E88"/>
    <w:rsid w:val="00E650DE"/>
    <w:rsid w:val="00E86CB7"/>
    <w:rsid w:val="00EE3BCE"/>
    <w:rsid w:val="00F04D93"/>
    <w:rsid w:val="00F073AC"/>
    <w:rsid w:val="00F52944"/>
    <w:rsid w:val="00F640C5"/>
    <w:rsid w:val="00F74913"/>
    <w:rsid w:val="00F925EA"/>
    <w:rsid w:val="00FF6B6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E4E52"/>
  <w15:chartTrackingRefBased/>
  <w15:docId w15:val="{B19AEB46-96F3-6348-B029-430E247CD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42A"/>
    <w:pPr>
      <w:spacing w:before="120" w:after="120" w:line="240" w:lineRule="auto"/>
      <w:jc w:val="both"/>
    </w:pPr>
    <w:rPr>
      <w:rFonts w:ascii="Arial" w:hAnsi="Arial"/>
      <w:sz w:val="20"/>
      <w:szCs w:val="24"/>
      <w:lang w:val="fr-FR"/>
    </w:rPr>
  </w:style>
  <w:style w:type="paragraph" w:styleId="Titre1">
    <w:name w:val="heading 1"/>
    <w:basedOn w:val="Normal"/>
    <w:next w:val="Normal"/>
    <w:link w:val="Titre1Car"/>
    <w:uiPriority w:val="9"/>
    <w:qFormat/>
    <w:rsid w:val="00A4760B"/>
    <w:pPr>
      <w:keepNext/>
      <w:keepLines/>
      <w:numPr>
        <w:numId w:val="7"/>
      </w:numPr>
      <w:spacing w:before="240"/>
      <w:outlineLvl w:val="0"/>
    </w:pPr>
    <w:rPr>
      <w:rFonts w:eastAsiaTheme="majorEastAsia" w:cstheme="majorBidi"/>
      <w:b/>
      <w:color w:val="12438B"/>
      <w:sz w:val="22"/>
      <w:szCs w:val="32"/>
    </w:rPr>
  </w:style>
  <w:style w:type="paragraph" w:styleId="Titre2">
    <w:name w:val="heading 2"/>
    <w:basedOn w:val="Titre1"/>
    <w:next w:val="Normal"/>
    <w:link w:val="Titre2Car"/>
    <w:uiPriority w:val="9"/>
    <w:unhideWhenUsed/>
    <w:qFormat/>
    <w:rsid w:val="00F74913"/>
    <w:pPr>
      <w:numPr>
        <w:ilvl w:val="1"/>
      </w:numPr>
      <w:spacing w:before="40"/>
      <w:outlineLvl w:val="1"/>
    </w:pPr>
    <w:rPr>
      <w:color w:val="2E74B5" w:themeColor="accent1" w:themeShade="BF"/>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4A2"/>
    <w:pPr>
      <w:tabs>
        <w:tab w:val="center" w:pos="4536"/>
        <w:tab w:val="right" w:pos="9072"/>
      </w:tabs>
      <w:spacing w:after="0"/>
    </w:pPr>
  </w:style>
  <w:style w:type="character" w:customStyle="1" w:styleId="En-tteCar">
    <w:name w:val="En-tête Car"/>
    <w:basedOn w:val="Policepardfaut"/>
    <w:link w:val="En-tte"/>
    <w:uiPriority w:val="99"/>
    <w:rsid w:val="002F14A2"/>
  </w:style>
  <w:style w:type="paragraph" w:styleId="Pieddepage">
    <w:name w:val="footer"/>
    <w:basedOn w:val="Normal"/>
    <w:link w:val="PieddepageCar"/>
    <w:uiPriority w:val="99"/>
    <w:unhideWhenUsed/>
    <w:rsid w:val="002F14A2"/>
    <w:pPr>
      <w:tabs>
        <w:tab w:val="center" w:pos="4536"/>
        <w:tab w:val="right" w:pos="9072"/>
      </w:tabs>
      <w:spacing w:after="0"/>
    </w:pPr>
  </w:style>
  <w:style w:type="character" w:customStyle="1" w:styleId="PieddepageCar">
    <w:name w:val="Pied de page Car"/>
    <w:basedOn w:val="Policepardfaut"/>
    <w:link w:val="Pieddepage"/>
    <w:uiPriority w:val="99"/>
    <w:rsid w:val="002F14A2"/>
  </w:style>
  <w:style w:type="character" w:styleId="Lienhypertexte">
    <w:name w:val="Hyperlink"/>
    <w:basedOn w:val="Policepardfaut"/>
    <w:uiPriority w:val="99"/>
    <w:unhideWhenUsed/>
    <w:rsid w:val="008D4F8E"/>
    <w:rPr>
      <w:color w:val="0563C1" w:themeColor="hyperlink"/>
      <w:u w:val="single"/>
    </w:rPr>
  </w:style>
  <w:style w:type="character" w:styleId="Mentionnonrsolue">
    <w:name w:val="Unresolved Mention"/>
    <w:basedOn w:val="Policepardfaut"/>
    <w:uiPriority w:val="99"/>
    <w:semiHidden/>
    <w:unhideWhenUsed/>
    <w:rsid w:val="008D4F8E"/>
    <w:rPr>
      <w:color w:val="605E5C"/>
      <w:shd w:val="clear" w:color="auto" w:fill="E1DFDD"/>
    </w:rPr>
  </w:style>
  <w:style w:type="character" w:styleId="Numrodepage">
    <w:name w:val="page number"/>
    <w:basedOn w:val="Policepardfaut"/>
    <w:uiPriority w:val="99"/>
    <w:semiHidden/>
    <w:unhideWhenUsed/>
    <w:rsid w:val="009F0671"/>
  </w:style>
  <w:style w:type="paragraph" w:styleId="Sansinterligne">
    <w:name w:val="No Spacing"/>
    <w:uiPriority w:val="1"/>
    <w:qFormat/>
    <w:rsid w:val="009F0671"/>
    <w:pPr>
      <w:spacing w:after="0" w:line="240" w:lineRule="auto"/>
    </w:pPr>
    <w:rPr>
      <w:rFonts w:ascii="Arial" w:hAnsi="Arial"/>
      <w:sz w:val="20"/>
    </w:rPr>
  </w:style>
  <w:style w:type="paragraph" w:styleId="Paragraphedeliste">
    <w:name w:val="List Paragraph"/>
    <w:basedOn w:val="Normal"/>
    <w:uiPriority w:val="34"/>
    <w:qFormat/>
    <w:rsid w:val="00A4760B"/>
    <w:pPr>
      <w:ind w:left="720"/>
      <w:contextualSpacing/>
    </w:pPr>
  </w:style>
  <w:style w:type="paragraph" w:styleId="NormalWeb">
    <w:name w:val="Normal (Web)"/>
    <w:basedOn w:val="Normal"/>
    <w:uiPriority w:val="99"/>
    <w:semiHidden/>
    <w:unhideWhenUsed/>
    <w:rsid w:val="00A4760B"/>
    <w:pPr>
      <w:spacing w:before="100" w:beforeAutospacing="1" w:after="100" w:afterAutospacing="1"/>
    </w:pPr>
    <w:rPr>
      <w:rFonts w:ascii="Times New Roman" w:eastAsia="Times New Roman" w:hAnsi="Times New Roman" w:cs="Times New Roman"/>
      <w:lang w:val="fr-BE" w:eastAsia="fr-FR"/>
    </w:rPr>
  </w:style>
  <w:style w:type="character" w:styleId="lev">
    <w:name w:val="Strong"/>
    <w:basedOn w:val="Policepardfaut"/>
    <w:uiPriority w:val="22"/>
    <w:qFormat/>
    <w:rsid w:val="00A4760B"/>
    <w:rPr>
      <w:b/>
      <w:bCs/>
    </w:rPr>
  </w:style>
  <w:style w:type="character" w:customStyle="1" w:styleId="Titre1Car">
    <w:name w:val="Titre 1 Car"/>
    <w:basedOn w:val="Policepardfaut"/>
    <w:link w:val="Titre1"/>
    <w:uiPriority w:val="9"/>
    <w:rsid w:val="00A4760B"/>
    <w:rPr>
      <w:rFonts w:ascii="Arial" w:eastAsiaTheme="majorEastAsia" w:hAnsi="Arial" w:cstheme="majorBidi"/>
      <w:b/>
      <w:color w:val="12438B"/>
      <w:szCs w:val="32"/>
      <w:lang w:val="fr-FR"/>
    </w:rPr>
  </w:style>
  <w:style w:type="character" w:customStyle="1" w:styleId="Titre2Car">
    <w:name w:val="Titre 2 Car"/>
    <w:basedOn w:val="Policepardfaut"/>
    <w:link w:val="Titre2"/>
    <w:uiPriority w:val="9"/>
    <w:rsid w:val="00F74913"/>
    <w:rPr>
      <w:rFonts w:ascii="Arial" w:eastAsiaTheme="majorEastAsia" w:hAnsi="Arial" w:cstheme="majorBidi"/>
      <w:b/>
      <w:color w:val="2E74B5" w:themeColor="accent1" w:themeShade="BF"/>
      <w:sz w:val="20"/>
      <w:szCs w:val="26"/>
      <w:lang w:val="fr-FR"/>
    </w:rPr>
  </w:style>
  <w:style w:type="numbering" w:customStyle="1" w:styleId="Listeactuelle1">
    <w:name w:val="Liste actuelle1"/>
    <w:uiPriority w:val="99"/>
    <w:rsid w:val="00A4760B"/>
    <w:pPr>
      <w:numPr>
        <w:numId w:val="6"/>
      </w:numPr>
    </w:pPr>
  </w:style>
  <w:style w:type="paragraph" w:styleId="Titre">
    <w:name w:val="Title"/>
    <w:basedOn w:val="Normal"/>
    <w:next w:val="Normal"/>
    <w:link w:val="TitreCar"/>
    <w:uiPriority w:val="10"/>
    <w:qFormat/>
    <w:rsid w:val="000A142A"/>
    <w:pPr>
      <w:spacing w:before="0" w:after="0"/>
      <w:contextualSpacing/>
      <w:jc w:val="center"/>
    </w:pPr>
    <w:rPr>
      <w:rFonts w:ascii="Montserrat" w:eastAsiaTheme="majorEastAsia" w:hAnsi="Montserrat" w:cstheme="majorBidi"/>
      <w:color w:val="12438B"/>
      <w:spacing w:val="-10"/>
      <w:kern w:val="28"/>
      <w:sz w:val="32"/>
      <w:szCs w:val="56"/>
    </w:rPr>
  </w:style>
  <w:style w:type="character" w:customStyle="1" w:styleId="TitreCar">
    <w:name w:val="Titre Car"/>
    <w:basedOn w:val="Policepardfaut"/>
    <w:link w:val="Titre"/>
    <w:uiPriority w:val="10"/>
    <w:rsid w:val="000A142A"/>
    <w:rPr>
      <w:rFonts w:ascii="Montserrat" w:eastAsiaTheme="majorEastAsia" w:hAnsi="Montserrat" w:cstheme="majorBidi"/>
      <w:color w:val="12438B"/>
      <w:spacing w:val="-10"/>
      <w:kern w:val="28"/>
      <w:sz w:val="32"/>
      <w:szCs w:val="56"/>
      <w:lang w:val="fr-FR"/>
    </w:rPr>
  </w:style>
  <w:style w:type="paragraph" w:styleId="En-ttedetabledesmatires">
    <w:name w:val="TOC Heading"/>
    <w:basedOn w:val="Titre1"/>
    <w:next w:val="Normal"/>
    <w:uiPriority w:val="39"/>
    <w:unhideWhenUsed/>
    <w:qFormat/>
    <w:rsid w:val="000A142A"/>
    <w:pPr>
      <w:numPr>
        <w:numId w:val="0"/>
      </w:numPr>
      <w:spacing w:before="480" w:after="0" w:line="276" w:lineRule="auto"/>
      <w:jc w:val="left"/>
      <w:outlineLvl w:val="9"/>
    </w:pPr>
    <w:rPr>
      <w:bCs/>
      <w:sz w:val="20"/>
      <w:szCs w:val="28"/>
      <w:lang w:val="fr-BE" w:eastAsia="fr-FR"/>
    </w:rPr>
  </w:style>
  <w:style w:type="paragraph" w:styleId="TM1">
    <w:name w:val="toc 1"/>
    <w:basedOn w:val="Normal"/>
    <w:next w:val="Normal"/>
    <w:autoRedefine/>
    <w:uiPriority w:val="39"/>
    <w:unhideWhenUsed/>
    <w:rsid w:val="000A142A"/>
    <w:pPr>
      <w:spacing w:after="0"/>
      <w:jc w:val="left"/>
    </w:pPr>
    <w:rPr>
      <w:rFonts w:cstheme="minorHAnsi"/>
      <w:bCs/>
      <w:iCs/>
    </w:rPr>
  </w:style>
  <w:style w:type="paragraph" w:styleId="TM2">
    <w:name w:val="toc 2"/>
    <w:basedOn w:val="Normal"/>
    <w:next w:val="Normal"/>
    <w:autoRedefine/>
    <w:uiPriority w:val="39"/>
    <w:unhideWhenUsed/>
    <w:rsid w:val="000A142A"/>
    <w:pPr>
      <w:spacing w:after="0"/>
      <w:ind w:left="200"/>
      <w:jc w:val="left"/>
    </w:pPr>
    <w:rPr>
      <w:rFonts w:cstheme="minorHAnsi"/>
      <w:bCs/>
      <w:szCs w:val="22"/>
    </w:rPr>
  </w:style>
  <w:style w:type="paragraph" w:styleId="TM3">
    <w:name w:val="toc 3"/>
    <w:basedOn w:val="Normal"/>
    <w:next w:val="Normal"/>
    <w:autoRedefine/>
    <w:uiPriority w:val="39"/>
    <w:semiHidden/>
    <w:unhideWhenUsed/>
    <w:rsid w:val="000A142A"/>
    <w:pPr>
      <w:spacing w:before="0" w:after="0"/>
      <w:ind w:left="400"/>
      <w:jc w:val="left"/>
    </w:pPr>
    <w:rPr>
      <w:rFonts w:asciiTheme="minorHAnsi" w:hAnsiTheme="minorHAnsi" w:cstheme="minorHAnsi"/>
      <w:szCs w:val="20"/>
    </w:rPr>
  </w:style>
  <w:style w:type="paragraph" w:styleId="TM4">
    <w:name w:val="toc 4"/>
    <w:basedOn w:val="Normal"/>
    <w:next w:val="Normal"/>
    <w:autoRedefine/>
    <w:uiPriority w:val="39"/>
    <w:semiHidden/>
    <w:unhideWhenUsed/>
    <w:rsid w:val="000A142A"/>
    <w:pPr>
      <w:spacing w:before="0" w:after="0"/>
      <w:ind w:left="600"/>
      <w:jc w:val="left"/>
    </w:pPr>
    <w:rPr>
      <w:rFonts w:asciiTheme="minorHAnsi" w:hAnsiTheme="minorHAnsi" w:cstheme="minorHAnsi"/>
      <w:szCs w:val="20"/>
    </w:rPr>
  </w:style>
  <w:style w:type="paragraph" w:styleId="TM5">
    <w:name w:val="toc 5"/>
    <w:basedOn w:val="Normal"/>
    <w:next w:val="Normal"/>
    <w:autoRedefine/>
    <w:uiPriority w:val="39"/>
    <w:semiHidden/>
    <w:unhideWhenUsed/>
    <w:rsid w:val="000A142A"/>
    <w:pPr>
      <w:spacing w:before="0" w:after="0"/>
      <w:ind w:left="800"/>
      <w:jc w:val="left"/>
    </w:pPr>
    <w:rPr>
      <w:rFonts w:asciiTheme="minorHAnsi" w:hAnsiTheme="minorHAnsi" w:cstheme="minorHAnsi"/>
      <w:szCs w:val="20"/>
    </w:rPr>
  </w:style>
  <w:style w:type="paragraph" w:styleId="TM6">
    <w:name w:val="toc 6"/>
    <w:basedOn w:val="Normal"/>
    <w:next w:val="Normal"/>
    <w:autoRedefine/>
    <w:uiPriority w:val="39"/>
    <w:semiHidden/>
    <w:unhideWhenUsed/>
    <w:rsid w:val="000A142A"/>
    <w:pPr>
      <w:spacing w:before="0" w:after="0"/>
      <w:ind w:left="1000"/>
      <w:jc w:val="left"/>
    </w:pPr>
    <w:rPr>
      <w:rFonts w:asciiTheme="minorHAnsi" w:hAnsiTheme="minorHAnsi" w:cstheme="minorHAnsi"/>
      <w:szCs w:val="20"/>
    </w:rPr>
  </w:style>
  <w:style w:type="paragraph" w:styleId="TM7">
    <w:name w:val="toc 7"/>
    <w:basedOn w:val="Normal"/>
    <w:next w:val="Normal"/>
    <w:autoRedefine/>
    <w:uiPriority w:val="39"/>
    <w:semiHidden/>
    <w:unhideWhenUsed/>
    <w:rsid w:val="000A142A"/>
    <w:pPr>
      <w:spacing w:before="0" w:after="0"/>
      <w:ind w:left="1200"/>
      <w:jc w:val="left"/>
    </w:pPr>
    <w:rPr>
      <w:rFonts w:asciiTheme="minorHAnsi" w:hAnsiTheme="minorHAnsi" w:cstheme="minorHAnsi"/>
      <w:szCs w:val="20"/>
    </w:rPr>
  </w:style>
  <w:style w:type="paragraph" w:styleId="TM8">
    <w:name w:val="toc 8"/>
    <w:basedOn w:val="Normal"/>
    <w:next w:val="Normal"/>
    <w:autoRedefine/>
    <w:uiPriority w:val="39"/>
    <w:semiHidden/>
    <w:unhideWhenUsed/>
    <w:rsid w:val="000A142A"/>
    <w:pPr>
      <w:spacing w:before="0" w:after="0"/>
      <w:ind w:left="1400"/>
      <w:jc w:val="left"/>
    </w:pPr>
    <w:rPr>
      <w:rFonts w:asciiTheme="minorHAnsi" w:hAnsiTheme="minorHAnsi" w:cstheme="minorHAnsi"/>
      <w:szCs w:val="20"/>
    </w:rPr>
  </w:style>
  <w:style w:type="paragraph" w:styleId="TM9">
    <w:name w:val="toc 9"/>
    <w:basedOn w:val="Normal"/>
    <w:next w:val="Normal"/>
    <w:autoRedefine/>
    <w:uiPriority w:val="39"/>
    <w:semiHidden/>
    <w:unhideWhenUsed/>
    <w:rsid w:val="000A142A"/>
    <w:pPr>
      <w:spacing w:before="0" w:after="0"/>
      <w:ind w:left="1600"/>
      <w:jc w:val="left"/>
    </w:pPr>
    <w:rPr>
      <w:rFonts w:asciiTheme="minorHAnsi" w:hAnsiTheme="minorHAnsi" w:cstheme="minorHAnsi"/>
      <w:szCs w:val="20"/>
    </w:rPr>
  </w:style>
  <w:style w:type="character" w:customStyle="1" w:styleId="contentpasted1">
    <w:name w:val="contentpasted1"/>
    <w:basedOn w:val="Policepardfaut"/>
    <w:rsid w:val="000A4253"/>
  </w:style>
  <w:style w:type="table" w:customStyle="1" w:styleId="TableNormal">
    <w:name w:val="Table Normal"/>
    <w:uiPriority w:val="2"/>
    <w:semiHidden/>
    <w:unhideWhenUsed/>
    <w:qFormat/>
    <w:rsid w:val="00C260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Grilledutableau">
    <w:name w:val="Table Grid"/>
    <w:basedOn w:val="TableauNormal"/>
    <w:uiPriority w:val="39"/>
    <w:rsid w:val="00C26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309F0"/>
    <w:pPr>
      <w:spacing w:after="0" w:line="240" w:lineRule="auto"/>
    </w:pPr>
    <w:rPr>
      <w:rFonts w:ascii="Arial" w:hAnsi="Arial"/>
      <w:sz w:val="20"/>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905056">
      <w:bodyDiv w:val="1"/>
      <w:marLeft w:val="0"/>
      <w:marRight w:val="0"/>
      <w:marTop w:val="0"/>
      <w:marBottom w:val="0"/>
      <w:divBdr>
        <w:top w:val="none" w:sz="0" w:space="0" w:color="auto"/>
        <w:left w:val="none" w:sz="0" w:space="0" w:color="auto"/>
        <w:bottom w:val="none" w:sz="0" w:space="0" w:color="auto"/>
        <w:right w:val="none" w:sz="0" w:space="0" w:color="auto"/>
      </w:divBdr>
    </w:div>
    <w:div w:id="1100835305">
      <w:bodyDiv w:val="1"/>
      <w:marLeft w:val="0"/>
      <w:marRight w:val="0"/>
      <w:marTop w:val="0"/>
      <w:marBottom w:val="0"/>
      <w:divBdr>
        <w:top w:val="none" w:sz="0" w:space="0" w:color="auto"/>
        <w:left w:val="none" w:sz="0" w:space="0" w:color="auto"/>
        <w:bottom w:val="none" w:sz="0" w:space="0" w:color="auto"/>
        <w:right w:val="none" w:sz="0" w:space="0" w:color="auto"/>
      </w:divBdr>
      <w:divsChild>
        <w:div w:id="281310508">
          <w:marLeft w:val="0"/>
          <w:marRight w:val="0"/>
          <w:marTop w:val="0"/>
          <w:marBottom w:val="0"/>
          <w:divBdr>
            <w:top w:val="none" w:sz="0" w:space="0" w:color="auto"/>
            <w:left w:val="none" w:sz="0" w:space="0" w:color="auto"/>
            <w:bottom w:val="none" w:sz="0" w:space="0" w:color="auto"/>
            <w:right w:val="none" w:sz="0" w:space="0" w:color="auto"/>
          </w:divBdr>
        </w:div>
      </w:divsChild>
    </w:div>
    <w:div w:id="173226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drey.perez@institut-prigogine.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iat@institut-prigogine.be"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arles/Library/Group%20Containers/UBF8T346G9.Office/User%20Content.localized/Templates.localized/Mode&#768;le_II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34410-97D5-C045-B720-78953A63A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Modèle_IIP.dotx</Template>
  <TotalTime>8</TotalTime>
  <Pages>2</Pages>
  <Words>271</Words>
  <Characters>1493</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Sohet</dc:creator>
  <cp:keywords/>
  <dc:description/>
  <cp:lastModifiedBy>SOHET Charles</cp:lastModifiedBy>
  <cp:revision>4</cp:revision>
  <cp:lastPrinted>2022-10-10T10:33:00Z</cp:lastPrinted>
  <dcterms:created xsi:type="dcterms:W3CDTF">2023-08-25T10:28:00Z</dcterms:created>
  <dcterms:modified xsi:type="dcterms:W3CDTF">2023-09-11T12:45:00Z</dcterms:modified>
</cp:coreProperties>
</file>